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256"/>
        <w:gridCol w:w="6372"/>
      </w:tblGrid>
      <w:tr w:rsidR="00FB77CB" w:rsidRPr="00430471" w14:paraId="2EF51990" w14:textId="77777777" w:rsidTr="00B42EBE">
        <w:tc>
          <w:tcPr>
            <w:tcW w:w="3256" w:type="dxa"/>
            <w:shd w:val="clear" w:color="auto" w:fill="001689"/>
          </w:tcPr>
          <w:p w14:paraId="64AE5D07" w14:textId="77777777" w:rsidR="00FB77CB" w:rsidRPr="00430471" w:rsidRDefault="00FB77CB" w:rsidP="00B42EBE">
            <w:pPr>
              <w:rPr>
                <w:rFonts w:ascii="Verdana Pro Light" w:hAnsi="Verdana Pro Light"/>
                <w:sz w:val="20"/>
                <w:szCs w:val="20"/>
              </w:rPr>
            </w:pPr>
            <w:r w:rsidRPr="00430471">
              <w:rPr>
                <w:rFonts w:ascii="Verdana Pro Light" w:hAnsi="Verdana Pro Light"/>
                <w:sz w:val="20"/>
                <w:szCs w:val="20"/>
              </w:rPr>
              <w:t>Samarbejdspartner</w:t>
            </w:r>
          </w:p>
        </w:tc>
        <w:tc>
          <w:tcPr>
            <w:tcW w:w="6372" w:type="dxa"/>
          </w:tcPr>
          <w:p w14:paraId="1033D167" w14:textId="77777777" w:rsidR="00FB77CB" w:rsidRPr="00430471" w:rsidRDefault="00FB77CB" w:rsidP="00B42EBE">
            <w:pPr>
              <w:rPr>
                <w:rFonts w:ascii="Verdana Pro Light" w:hAnsi="Verdana Pro Light"/>
                <w:sz w:val="20"/>
                <w:szCs w:val="20"/>
              </w:rPr>
            </w:pPr>
          </w:p>
        </w:tc>
      </w:tr>
      <w:tr w:rsidR="00FB77CB" w:rsidRPr="00430471" w14:paraId="3494DD3B" w14:textId="77777777" w:rsidTr="00B42EBE">
        <w:tc>
          <w:tcPr>
            <w:tcW w:w="3256" w:type="dxa"/>
            <w:shd w:val="clear" w:color="auto" w:fill="001689"/>
          </w:tcPr>
          <w:p w14:paraId="0BE2652F" w14:textId="77777777" w:rsidR="00FB77CB" w:rsidRPr="00430471" w:rsidRDefault="00FB77CB" w:rsidP="00B42EBE">
            <w:pPr>
              <w:rPr>
                <w:rFonts w:ascii="Verdana Pro Light" w:hAnsi="Verdana Pro Light"/>
                <w:sz w:val="20"/>
                <w:szCs w:val="20"/>
              </w:rPr>
            </w:pPr>
            <w:r w:rsidRPr="00430471">
              <w:rPr>
                <w:rFonts w:ascii="Verdana Pro Light" w:hAnsi="Verdana Pro Light"/>
                <w:sz w:val="20"/>
                <w:szCs w:val="20"/>
              </w:rPr>
              <w:t>J.nr.</w:t>
            </w:r>
          </w:p>
        </w:tc>
        <w:tc>
          <w:tcPr>
            <w:tcW w:w="6372" w:type="dxa"/>
          </w:tcPr>
          <w:p w14:paraId="07507493" w14:textId="77777777" w:rsidR="00FB77CB" w:rsidRPr="00430471" w:rsidRDefault="00FB77CB" w:rsidP="00B42EBE">
            <w:pPr>
              <w:rPr>
                <w:rFonts w:ascii="Verdana Pro Light" w:hAnsi="Verdana Pro Light"/>
                <w:sz w:val="20"/>
                <w:szCs w:val="20"/>
              </w:rPr>
            </w:pPr>
          </w:p>
        </w:tc>
      </w:tr>
      <w:tr w:rsidR="00FB77CB" w:rsidRPr="00430471" w14:paraId="22197989" w14:textId="77777777" w:rsidTr="00B42EBE">
        <w:tc>
          <w:tcPr>
            <w:tcW w:w="3256" w:type="dxa"/>
            <w:shd w:val="clear" w:color="auto" w:fill="001689"/>
          </w:tcPr>
          <w:p w14:paraId="4DF7F241" w14:textId="77777777" w:rsidR="00FB77CB" w:rsidRPr="00430471" w:rsidRDefault="00FB77CB" w:rsidP="00B42EBE">
            <w:pPr>
              <w:rPr>
                <w:rFonts w:ascii="Verdana Pro Light" w:hAnsi="Verdana Pro Light"/>
                <w:sz w:val="20"/>
                <w:szCs w:val="20"/>
              </w:rPr>
            </w:pPr>
            <w:r w:rsidRPr="00430471">
              <w:rPr>
                <w:rFonts w:ascii="Verdana Pro Light" w:hAnsi="Verdana Pro Light"/>
                <w:sz w:val="20"/>
                <w:szCs w:val="20"/>
              </w:rPr>
              <w:t>Projekt titel</w:t>
            </w:r>
          </w:p>
        </w:tc>
        <w:tc>
          <w:tcPr>
            <w:tcW w:w="6372" w:type="dxa"/>
          </w:tcPr>
          <w:p w14:paraId="3C158EF1" w14:textId="77777777" w:rsidR="00FB77CB" w:rsidRPr="00430471" w:rsidRDefault="00FB77CB" w:rsidP="00B42EBE">
            <w:pPr>
              <w:rPr>
                <w:rFonts w:ascii="Verdana Pro Light" w:hAnsi="Verdana Pro Light"/>
                <w:sz w:val="20"/>
                <w:szCs w:val="20"/>
              </w:rPr>
            </w:pPr>
          </w:p>
        </w:tc>
      </w:tr>
      <w:tr w:rsidR="00FB77CB" w:rsidRPr="00430471" w14:paraId="469018D2" w14:textId="77777777" w:rsidTr="00B42EBE">
        <w:tc>
          <w:tcPr>
            <w:tcW w:w="3256" w:type="dxa"/>
            <w:shd w:val="clear" w:color="auto" w:fill="001689"/>
          </w:tcPr>
          <w:p w14:paraId="46584945" w14:textId="77777777" w:rsidR="00FB77CB" w:rsidRPr="00430471" w:rsidRDefault="00FB77CB" w:rsidP="00B42EBE">
            <w:pPr>
              <w:rPr>
                <w:rFonts w:ascii="Verdana Pro Light" w:hAnsi="Verdana Pro Light"/>
                <w:sz w:val="20"/>
                <w:szCs w:val="20"/>
              </w:rPr>
            </w:pPr>
            <w:r w:rsidRPr="00430471">
              <w:rPr>
                <w:rFonts w:ascii="Verdana Pro Light" w:hAnsi="Verdana Pro Light"/>
                <w:sz w:val="20"/>
                <w:szCs w:val="20"/>
              </w:rPr>
              <w:t>Projektperiode</w:t>
            </w:r>
          </w:p>
        </w:tc>
        <w:tc>
          <w:tcPr>
            <w:tcW w:w="6372" w:type="dxa"/>
          </w:tcPr>
          <w:p w14:paraId="43FFC75D" w14:textId="77777777" w:rsidR="00FB77CB" w:rsidRPr="00430471" w:rsidRDefault="00FB77CB" w:rsidP="00B42EBE">
            <w:pPr>
              <w:rPr>
                <w:rFonts w:ascii="Verdana Pro Light" w:hAnsi="Verdana Pro Light"/>
                <w:sz w:val="20"/>
                <w:szCs w:val="20"/>
              </w:rPr>
            </w:pPr>
          </w:p>
        </w:tc>
      </w:tr>
    </w:tbl>
    <w:tbl>
      <w:tblPr>
        <w:tblW w:w="0" w:type="auto"/>
        <w:tblLook w:val="04A0" w:firstRow="1" w:lastRow="0" w:firstColumn="1" w:lastColumn="0" w:noHBand="0" w:noVBand="1"/>
      </w:tblPr>
      <w:tblGrid>
        <w:gridCol w:w="3256"/>
        <w:gridCol w:w="1130"/>
        <w:gridCol w:w="460"/>
        <w:gridCol w:w="955"/>
        <w:gridCol w:w="637"/>
        <w:gridCol w:w="638"/>
        <w:gridCol w:w="954"/>
        <w:gridCol w:w="321"/>
        <w:gridCol w:w="1271"/>
        <w:gridCol w:w="6"/>
      </w:tblGrid>
      <w:tr w:rsidR="00FB77CB" w:rsidRPr="00430471" w14:paraId="4453F464" w14:textId="77777777" w:rsidTr="00B42EBE">
        <w:trPr>
          <w:gridAfter w:val="1"/>
          <w:wAfter w:w="6" w:type="dxa"/>
          <w:trHeight w:val="590"/>
        </w:trPr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1689"/>
          </w:tcPr>
          <w:p w14:paraId="2115088F" w14:textId="77777777" w:rsidR="00FB77CB" w:rsidRPr="00430471" w:rsidRDefault="00FB77CB" w:rsidP="00B42EBE">
            <w:pPr>
              <w:rPr>
                <w:rFonts w:ascii="Verdana Pro Light" w:hAnsi="Verdana Pro Light"/>
                <w:sz w:val="20"/>
                <w:szCs w:val="20"/>
              </w:rPr>
            </w:pPr>
            <w:r w:rsidRPr="00430471">
              <w:rPr>
                <w:rFonts w:ascii="Verdana Pro Light" w:hAnsi="Verdana Pro Light"/>
                <w:sz w:val="20"/>
                <w:szCs w:val="20"/>
              </w:rPr>
              <w:t>Budget</w:t>
            </w:r>
          </w:p>
        </w:tc>
        <w:tc>
          <w:tcPr>
            <w:tcW w:w="1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1689"/>
          </w:tcPr>
          <w:p w14:paraId="3EF60860" w14:textId="77777777" w:rsidR="00FB77CB" w:rsidRPr="00430471" w:rsidRDefault="00FB77CB" w:rsidP="00B42EBE">
            <w:pPr>
              <w:rPr>
                <w:rFonts w:ascii="Verdana Pro Light" w:hAnsi="Verdana Pro Light"/>
                <w:sz w:val="20"/>
                <w:szCs w:val="20"/>
              </w:rPr>
            </w:pPr>
            <w:r w:rsidRPr="00430471">
              <w:rPr>
                <w:rFonts w:ascii="Verdana Pro Light" w:hAnsi="Verdana Pro Light"/>
                <w:sz w:val="20"/>
                <w:szCs w:val="20"/>
              </w:rPr>
              <w:t>Samlet budget</w:t>
            </w:r>
          </w:p>
        </w:tc>
        <w:tc>
          <w:tcPr>
            <w:tcW w:w="1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1689"/>
          </w:tcPr>
          <w:p w14:paraId="7FAC2E14" w14:textId="77777777" w:rsidR="00FB77CB" w:rsidRPr="00430471" w:rsidRDefault="00FB77CB" w:rsidP="00B42EBE">
            <w:pPr>
              <w:rPr>
                <w:rFonts w:ascii="Verdana Pro Light" w:hAnsi="Verdana Pro Light"/>
                <w:sz w:val="20"/>
                <w:szCs w:val="20"/>
              </w:rPr>
            </w:pPr>
            <w:r w:rsidRPr="00430471">
              <w:rPr>
                <w:rFonts w:ascii="Verdana Pro Light" w:hAnsi="Verdana Pro Light"/>
                <w:sz w:val="20"/>
                <w:szCs w:val="20"/>
              </w:rPr>
              <w:t>Ansøg budget</w:t>
            </w:r>
          </w:p>
        </w:tc>
        <w:tc>
          <w:tcPr>
            <w:tcW w:w="1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1689"/>
          </w:tcPr>
          <w:p w14:paraId="0B70A1FD" w14:textId="77777777" w:rsidR="00FB77CB" w:rsidRPr="00430471" w:rsidRDefault="00FB77CB" w:rsidP="00B42EBE">
            <w:pPr>
              <w:rPr>
                <w:rFonts w:ascii="Verdana Pro Light" w:hAnsi="Verdana Pro Light"/>
                <w:sz w:val="20"/>
                <w:szCs w:val="20"/>
              </w:rPr>
            </w:pPr>
            <w:r w:rsidRPr="00430471">
              <w:rPr>
                <w:rFonts w:ascii="Verdana Pro Light" w:hAnsi="Verdana Pro Light"/>
                <w:sz w:val="20"/>
                <w:szCs w:val="20"/>
              </w:rPr>
              <w:t>Bevilliget budget</w:t>
            </w:r>
          </w:p>
        </w:tc>
        <w:tc>
          <w:tcPr>
            <w:tcW w:w="1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1689"/>
          </w:tcPr>
          <w:p w14:paraId="7B032FF6" w14:textId="77777777" w:rsidR="00FB77CB" w:rsidRPr="00430471" w:rsidRDefault="00FB77CB" w:rsidP="00B42EBE">
            <w:pPr>
              <w:rPr>
                <w:rFonts w:ascii="Verdana Pro Light" w:hAnsi="Verdana Pro Light"/>
                <w:sz w:val="20"/>
                <w:szCs w:val="20"/>
              </w:rPr>
            </w:pPr>
            <w:r w:rsidRPr="00430471">
              <w:rPr>
                <w:rFonts w:ascii="Verdana Pro Light" w:hAnsi="Verdana Pro Light"/>
                <w:sz w:val="20"/>
                <w:szCs w:val="20"/>
              </w:rPr>
              <w:t>Forbrug indtil nu</w:t>
            </w:r>
          </w:p>
        </w:tc>
      </w:tr>
      <w:tr w:rsidR="00FB77CB" w:rsidRPr="00430471" w14:paraId="7544F431" w14:textId="77777777" w:rsidTr="00B42EBE">
        <w:trPr>
          <w:gridAfter w:val="1"/>
          <w:wAfter w:w="6" w:type="dxa"/>
          <w:trHeight w:val="556"/>
        </w:trPr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3A81"/>
          </w:tcPr>
          <w:p w14:paraId="63D37C43" w14:textId="77777777" w:rsidR="00FB77CB" w:rsidRPr="00430471" w:rsidRDefault="00FB77CB" w:rsidP="00B42EBE">
            <w:pPr>
              <w:rPr>
                <w:rFonts w:ascii="Verdana Pro Light" w:hAnsi="Verdana Pro Light"/>
                <w:sz w:val="20"/>
                <w:szCs w:val="20"/>
              </w:rPr>
            </w:pPr>
          </w:p>
        </w:tc>
        <w:tc>
          <w:tcPr>
            <w:tcW w:w="1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311AC" w14:textId="77777777" w:rsidR="00FB77CB" w:rsidRPr="00430471" w:rsidRDefault="00FB77CB" w:rsidP="00B42EBE">
            <w:pPr>
              <w:rPr>
                <w:rFonts w:ascii="Verdana Pro Light" w:hAnsi="Verdana Pro Light"/>
                <w:sz w:val="20"/>
                <w:szCs w:val="20"/>
              </w:rPr>
            </w:pPr>
          </w:p>
        </w:tc>
        <w:tc>
          <w:tcPr>
            <w:tcW w:w="1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9CC92" w14:textId="77777777" w:rsidR="00FB77CB" w:rsidRPr="00430471" w:rsidRDefault="00FB77CB" w:rsidP="00B42EBE">
            <w:pPr>
              <w:rPr>
                <w:rFonts w:ascii="Verdana Pro Light" w:hAnsi="Verdana Pro Light"/>
                <w:sz w:val="20"/>
                <w:szCs w:val="20"/>
              </w:rPr>
            </w:pPr>
          </w:p>
        </w:tc>
        <w:tc>
          <w:tcPr>
            <w:tcW w:w="1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9FC1F" w14:textId="77777777" w:rsidR="00FB77CB" w:rsidRPr="00430471" w:rsidRDefault="00FB77CB" w:rsidP="00B42EBE">
            <w:pPr>
              <w:rPr>
                <w:rFonts w:ascii="Verdana Pro Light" w:hAnsi="Verdana Pro Light"/>
                <w:sz w:val="20"/>
                <w:szCs w:val="20"/>
              </w:rPr>
            </w:pPr>
          </w:p>
        </w:tc>
        <w:tc>
          <w:tcPr>
            <w:tcW w:w="1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9E722" w14:textId="77777777" w:rsidR="00FB77CB" w:rsidRPr="00430471" w:rsidRDefault="00FB77CB" w:rsidP="00B42EBE">
            <w:pPr>
              <w:rPr>
                <w:rFonts w:ascii="Verdana Pro Light" w:hAnsi="Verdana Pro Light"/>
                <w:sz w:val="20"/>
                <w:szCs w:val="20"/>
              </w:rPr>
            </w:pPr>
          </w:p>
        </w:tc>
      </w:tr>
      <w:tr w:rsidR="00FB77CB" w:rsidRPr="00430471" w14:paraId="22D3F6CF" w14:textId="77777777" w:rsidTr="00B42E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08"/>
        </w:trPr>
        <w:tc>
          <w:tcPr>
            <w:tcW w:w="3261" w:type="dxa"/>
            <w:vMerge w:val="restart"/>
            <w:shd w:val="clear" w:color="auto" w:fill="001689"/>
          </w:tcPr>
          <w:p w14:paraId="7158EAC4" w14:textId="77777777" w:rsidR="00FB77CB" w:rsidRPr="00430471" w:rsidRDefault="00FB77CB" w:rsidP="00B42EBE">
            <w:pPr>
              <w:rPr>
                <w:rFonts w:ascii="Verdana Pro Light" w:hAnsi="Verdana Pro Light"/>
                <w:sz w:val="20"/>
                <w:szCs w:val="20"/>
              </w:rPr>
            </w:pPr>
            <w:r w:rsidRPr="00430471">
              <w:rPr>
                <w:rFonts w:ascii="Verdana Pro Light" w:hAnsi="Verdana Pro Light"/>
                <w:sz w:val="20"/>
                <w:szCs w:val="20"/>
              </w:rPr>
              <w:t xml:space="preserve">Status for opfyldelse af målene i slutningen af </w:t>
            </w:r>
            <w:r w:rsidRPr="00430471">
              <w:rPr>
                <w:rFonts w:ascii="Arial" w:hAnsi="Arial" w:cs="Arial"/>
                <w:sz w:val="20"/>
                <w:szCs w:val="20"/>
              </w:rPr>
              <w:t>​​</w:t>
            </w:r>
            <w:r w:rsidRPr="00430471">
              <w:rPr>
                <w:rFonts w:ascii="Verdana Pro Light" w:hAnsi="Verdana Pro Light"/>
                <w:sz w:val="20"/>
                <w:szCs w:val="20"/>
              </w:rPr>
              <w:t>denne rapporteringsperiode</w:t>
            </w:r>
          </w:p>
          <w:p w14:paraId="7B3361DA" w14:textId="77777777" w:rsidR="00FB77CB" w:rsidRPr="00430471" w:rsidRDefault="00FB77CB" w:rsidP="00B42EBE">
            <w:pPr>
              <w:rPr>
                <w:rFonts w:ascii="Verdana Pro Light" w:hAnsi="Verdana Pro Light"/>
                <w:sz w:val="20"/>
                <w:szCs w:val="20"/>
              </w:rPr>
            </w:pPr>
          </w:p>
        </w:tc>
        <w:tc>
          <w:tcPr>
            <w:tcW w:w="1131" w:type="dxa"/>
            <w:shd w:val="clear" w:color="auto" w:fill="001689"/>
            <w:vAlign w:val="center"/>
          </w:tcPr>
          <w:p w14:paraId="7D3DE3C0" w14:textId="77777777" w:rsidR="00FB77CB" w:rsidRPr="00430471" w:rsidRDefault="00FB77CB" w:rsidP="00B42EBE">
            <w:pPr>
              <w:rPr>
                <w:rFonts w:ascii="Verdana Pro Light" w:hAnsi="Verdana Pro Light"/>
                <w:sz w:val="20"/>
                <w:szCs w:val="20"/>
              </w:rPr>
            </w:pPr>
            <w:r w:rsidRPr="00430471">
              <w:rPr>
                <w:rFonts w:ascii="Verdana Pro Light" w:hAnsi="Verdana Pro Light"/>
                <w:sz w:val="20"/>
                <w:szCs w:val="20"/>
              </w:rPr>
              <w:t>Forsinket</w:t>
            </w:r>
          </w:p>
        </w:tc>
        <w:tc>
          <w:tcPr>
            <w:tcW w:w="1417" w:type="dxa"/>
            <w:gridSpan w:val="2"/>
            <w:shd w:val="clear" w:color="auto" w:fill="001689"/>
            <w:vAlign w:val="center"/>
          </w:tcPr>
          <w:p w14:paraId="4A572AD2" w14:textId="77777777" w:rsidR="00FB77CB" w:rsidRPr="00430471" w:rsidRDefault="00FB77CB" w:rsidP="00B42EBE">
            <w:pPr>
              <w:rPr>
                <w:rFonts w:ascii="Verdana Pro Light" w:hAnsi="Verdana Pro Light"/>
                <w:sz w:val="20"/>
                <w:szCs w:val="20"/>
              </w:rPr>
            </w:pPr>
            <w:r w:rsidRPr="00430471">
              <w:rPr>
                <w:rFonts w:ascii="Verdana Pro Light" w:hAnsi="Verdana Pro Light"/>
                <w:sz w:val="20"/>
                <w:szCs w:val="20"/>
              </w:rPr>
              <w:t>Delvis forsinket</w:t>
            </w:r>
          </w:p>
        </w:tc>
        <w:tc>
          <w:tcPr>
            <w:tcW w:w="1276" w:type="dxa"/>
            <w:gridSpan w:val="2"/>
            <w:shd w:val="clear" w:color="auto" w:fill="001689"/>
            <w:vAlign w:val="center"/>
          </w:tcPr>
          <w:p w14:paraId="0D128DB0" w14:textId="77777777" w:rsidR="00FB77CB" w:rsidRPr="00430471" w:rsidRDefault="00FB77CB" w:rsidP="00B42EBE">
            <w:pPr>
              <w:rPr>
                <w:rFonts w:ascii="Verdana Pro Light" w:hAnsi="Verdana Pro Light"/>
                <w:sz w:val="20"/>
                <w:szCs w:val="20"/>
              </w:rPr>
            </w:pPr>
            <w:r w:rsidRPr="00430471">
              <w:rPr>
                <w:rFonts w:ascii="Verdana Pro Light" w:hAnsi="Verdana Pro Light"/>
                <w:sz w:val="20"/>
                <w:szCs w:val="20"/>
              </w:rPr>
              <w:t>Ifølge tidsplan</w:t>
            </w:r>
          </w:p>
        </w:tc>
        <w:tc>
          <w:tcPr>
            <w:tcW w:w="1276" w:type="dxa"/>
            <w:gridSpan w:val="2"/>
            <w:shd w:val="clear" w:color="auto" w:fill="001689"/>
            <w:vAlign w:val="center"/>
          </w:tcPr>
          <w:p w14:paraId="1BD252C9" w14:textId="77777777" w:rsidR="00FB77CB" w:rsidRPr="00430471" w:rsidRDefault="00FB77CB" w:rsidP="00B42EBE">
            <w:pPr>
              <w:rPr>
                <w:rFonts w:ascii="Verdana Pro Light" w:hAnsi="Verdana Pro Light"/>
                <w:sz w:val="20"/>
                <w:szCs w:val="20"/>
              </w:rPr>
            </w:pPr>
            <w:r w:rsidRPr="00430471">
              <w:rPr>
                <w:rFonts w:ascii="Verdana Pro Light" w:hAnsi="Verdana Pro Light"/>
                <w:sz w:val="20"/>
                <w:szCs w:val="20"/>
              </w:rPr>
              <w:t>Delvis forud for tidsplan</w:t>
            </w:r>
          </w:p>
        </w:tc>
        <w:tc>
          <w:tcPr>
            <w:tcW w:w="1278" w:type="dxa"/>
            <w:gridSpan w:val="2"/>
            <w:shd w:val="clear" w:color="auto" w:fill="001689"/>
            <w:vAlign w:val="center"/>
          </w:tcPr>
          <w:p w14:paraId="6EBEA52F" w14:textId="77777777" w:rsidR="00FB77CB" w:rsidRPr="00430471" w:rsidRDefault="00FB77CB" w:rsidP="00B42EBE">
            <w:pPr>
              <w:rPr>
                <w:rFonts w:ascii="Verdana Pro Light" w:hAnsi="Verdana Pro Light"/>
                <w:sz w:val="20"/>
                <w:szCs w:val="20"/>
              </w:rPr>
            </w:pPr>
            <w:r w:rsidRPr="00430471">
              <w:rPr>
                <w:rFonts w:ascii="Verdana Pro Light" w:hAnsi="Verdana Pro Light"/>
                <w:sz w:val="20"/>
                <w:szCs w:val="20"/>
              </w:rPr>
              <w:t>Forud for tidsplan</w:t>
            </w:r>
          </w:p>
        </w:tc>
      </w:tr>
      <w:tr w:rsidR="00FB77CB" w:rsidRPr="00430471" w14:paraId="315EF927" w14:textId="77777777" w:rsidTr="00B42E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402"/>
        </w:trPr>
        <w:tc>
          <w:tcPr>
            <w:tcW w:w="3261" w:type="dxa"/>
            <w:vMerge/>
            <w:shd w:val="clear" w:color="auto" w:fill="001689"/>
          </w:tcPr>
          <w:p w14:paraId="38B02B0E" w14:textId="77777777" w:rsidR="00FB77CB" w:rsidRPr="00430471" w:rsidRDefault="00FB77CB" w:rsidP="00B42EBE">
            <w:pPr>
              <w:rPr>
                <w:rFonts w:ascii="Verdana Pro Light" w:hAnsi="Verdana Pro Light"/>
                <w:sz w:val="20"/>
                <w:szCs w:val="20"/>
              </w:rPr>
            </w:pPr>
          </w:p>
        </w:tc>
        <w:tc>
          <w:tcPr>
            <w:tcW w:w="1131" w:type="dxa"/>
          </w:tcPr>
          <w:p w14:paraId="59709957" w14:textId="77777777" w:rsidR="00FB77CB" w:rsidRPr="00430471" w:rsidRDefault="00FB77CB" w:rsidP="00B42EBE">
            <w:pPr>
              <w:rPr>
                <w:rFonts w:ascii="Verdana Pro Light" w:hAnsi="Verdana Pro Light"/>
                <w:sz w:val="20"/>
                <w:szCs w:val="20"/>
              </w:rPr>
            </w:pPr>
          </w:p>
        </w:tc>
        <w:tc>
          <w:tcPr>
            <w:tcW w:w="1417" w:type="dxa"/>
            <w:gridSpan w:val="2"/>
          </w:tcPr>
          <w:p w14:paraId="4FB795F7" w14:textId="77777777" w:rsidR="00FB77CB" w:rsidRPr="00430471" w:rsidRDefault="00FB77CB" w:rsidP="00B42EBE">
            <w:pPr>
              <w:rPr>
                <w:rFonts w:ascii="Verdana Pro Light" w:hAnsi="Verdana Pro Light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14:paraId="51010C21" w14:textId="77777777" w:rsidR="00FB77CB" w:rsidRPr="00430471" w:rsidRDefault="00FB77CB" w:rsidP="00B42EBE">
            <w:pPr>
              <w:rPr>
                <w:rFonts w:ascii="Verdana Pro Light" w:hAnsi="Verdana Pro Light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14:paraId="303B414E" w14:textId="77777777" w:rsidR="00FB77CB" w:rsidRPr="00430471" w:rsidRDefault="00FB77CB" w:rsidP="00B42EBE">
            <w:pPr>
              <w:rPr>
                <w:rFonts w:ascii="Verdana Pro Light" w:hAnsi="Verdana Pro Light"/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14:paraId="6C4515B7" w14:textId="77777777" w:rsidR="00FB77CB" w:rsidRPr="00430471" w:rsidRDefault="00FB77CB" w:rsidP="00B42EBE">
            <w:pPr>
              <w:rPr>
                <w:rFonts w:ascii="Verdana Pro Light" w:hAnsi="Verdana Pro Light"/>
                <w:sz w:val="20"/>
                <w:szCs w:val="20"/>
              </w:rPr>
            </w:pPr>
          </w:p>
        </w:tc>
      </w:tr>
    </w:tbl>
    <w:p w14:paraId="238927C2" w14:textId="77777777" w:rsidR="00FB77CB" w:rsidRPr="00430471" w:rsidRDefault="00FB77CB" w:rsidP="00FB77CB">
      <w:pPr>
        <w:rPr>
          <w:rFonts w:ascii="Verdana Pro Light" w:hAnsi="Verdana Pro Light"/>
          <w:sz w:val="20"/>
          <w:szCs w:val="20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FB77CB" w:rsidRPr="00430471" w14:paraId="718ECA59" w14:textId="77777777" w:rsidTr="00B42EBE">
        <w:tc>
          <w:tcPr>
            <w:tcW w:w="9628" w:type="dxa"/>
            <w:shd w:val="clear" w:color="auto" w:fill="001689"/>
          </w:tcPr>
          <w:p w14:paraId="5FC7081B" w14:textId="77777777" w:rsidR="00FB77CB" w:rsidRPr="00430471" w:rsidRDefault="00FB77CB" w:rsidP="00B42EBE">
            <w:pPr>
              <w:rPr>
                <w:rFonts w:ascii="Verdana Pro Light" w:hAnsi="Verdana Pro Light"/>
                <w:sz w:val="20"/>
                <w:szCs w:val="20"/>
              </w:rPr>
            </w:pPr>
            <w:r w:rsidRPr="00430471">
              <w:rPr>
                <w:rFonts w:ascii="Verdana Pro Light" w:hAnsi="Verdana Pro Light"/>
                <w:sz w:val="20"/>
                <w:szCs w:val="20"/>
              </w:rPr>
              <w:t>Ændre perioden for indsatsen</w:t>
            </w:r>
          </w:p>
        </w:tc>
      </w:tr>
      <w:tr w:rsidR="00FB77CB" w:rsidRPr="00430471" w14:paraId="555AE6A9" w14:textId="77777777" w:rsidTr="00B42EBE">
        <w:tc>
          <w:tcPr>
            <w:tcW w:w="9628" w:type="dxa"/>
          </w:tcPr>
          <w:p w14:paraId="0DF5B0AC" w14:textId="77777777" w:rsidR="00FB77CB" w:rsidRPr="00D74628" w:rsidRDefault="00FB77CB" w:rsidP="00B42EBE">
            <w:pPr>
              <w:rPr>
                <w:rFonts w:ascii="Verdana Pro Light" w:hAnsi="Verdana Pro Light"/>
                <w:i/>
                <w:iCs/>
                <w:sz w:val="20"/>
                <w:szCs w:val="20"/>
              </w:rPr>
            </w:pPr>
            <w:r w:rsidRPr="00D74628">
              <w:rPr>
                <w:rFonts w:ascii="Verdana Pro Light" w:hAnsi="Verdana Pro Light"/>
                <w:i/>
                <w:iCs/>
                <w:sz w:val="20"/>
                <w:szCs w:val="20"/>
              </w:rPr>
              <w:t>Begrundelse for ændring</w:t>
            </w:r>
          </w:p>
          <w:p w14:paraId="25875F2C" w14:textId="77777777" w:rsidR="00FB77CB" w:rsidRPr="00430471" w:rsidRDefault="00FB77CB" w:rsidP="00B42EBE">
            <w:pPr>
              <w:rPr>
                <w:rFonts w:ascii="Verdana Pro Light" w:hAnsi="Verdana Pro Light"/>
                <w:b/>
                <w:bCs/>
                <w:sz w:val="20"/>
                <w:szCs w:val="20"/>
              </w:rPr>
            </w:pPr>
          </w:p>
        </w:tc>
      </w:tr>
    </w:tbl>
    <w:p w14:paraId="1B4FCCC5" w14:textId="77777777" w:rsidR="00FB77CB" w:rsidRPr="00430471" w:rsidRDefault="00FB77CB" w:rsidP="00FB77CB">
      <w:pPr>
        <w:rPr>
          <w:rFonts w:ascii="Verdana Pro Light" w:hAnsi="Verdana Pro Light"/>
          <w:sz w:val="20"/>
          <w:szCs w:val="20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FB77CB" w:rsidRPr="00430471" w14:paraId="4ECAA566" w14:textId="77777777" w:rsidTr="00B42EBE">
        <w:tc>
          <w:tcPr>
            <w:tcW w:w="9628" w:type="dxa"/>
            <w:shd w:val="clear" w:color="auto" w:fill="001689"/>
          </w:tcPr>
          <w:p w14:paraId="5F6F6034" w14:textId="77777777" w:rsidR="00FB77CB" w:rsidRPr="00430471" w:rsidRDefault="00FB77CB" w:rsidP="00B42EBE">
            <w:pPr>
              <w:rPr>
                <w:rFonts w:ascii="Verdana Pro Light" w:hAnsi="Verdana Pro Light"/>
                <w:sz w:val="20"/>
                <w:szCs w:val="20"/>
              </w:rPr>
            </w:pPr>
            <w:r w:rsidRPr="00430471">
              <w:rPr>
                <w:rFonts w:ascii="Verdana Pro Light" w:hAnsi="Verdana Pro Light"/>
                <w:sz w:val="20"/>
                <w:szCs w:val="20"/>
              </w:rPr>
              <w:t xml:space="preserve">Ændre i indsatsens formål, mål eller målgruppe </w:t>
            </w:r>
          </w:p>
        </w:tc>
      </w:tr>
      <w:tr w:rsidR="00FB77CB" w:rsidRPr="00430471" w14:paraId="5FED83A8" w14:textId="77777777" w:rsidTr="00B42EBE">
        <w:tc>
          <w:tcPr>
            <w:tcW w:w="9628" w:type="dxa"/>
          </w:tcPr>
          <w:p w14:paraId="4F381338" w14:textId="77777777" w:rsidR="00FB77CB" w:rsidRPr="00D74628" w:rsidRDefault="00FB77CB" w:rsidP="00B42EBE">
            <w:pPr>
              <w:rPr>
                <w:rFonts w:ascii="Verdana Pro Light" w:hAnsi="Verdana Pro Light"/>
                <w:i/>
                <w:iCs/>
                <w:sz w:val="20"/>
                <w:szCs w:val="20"/>
              </w:rPr>
            </w:pPr>
            <w:r w:rsidRPr="00D74628">
              <w:rPr>
                <w:rFonts w:ascii="Verdana Pro Light" w:hAnsi="Verdana Pro Light"/>
                <w:i/>
                <w:iCs/>
                <w:sz w:val="20"/>
                <w:szCs w:val="20"/>
              </w:rPr>
              <w:t xml:space="preserve">Begrundelse for ændring </w:t>
            </w:r>
          </w:p>
          <w:p w14:paraId="35462B07" w14:textId="77777777" w:rsidR="00FB77CB" w:rsidRPr="00430471" w:rsidRDefault="00FB77CB" w:rsidP="00B42EBE">
            <w:pPr>
              <w:rPr>
                <w:rFonts w:ascii="Verdana Pro Light" w:hAnsi="Verdana Pro Light"/>
                <w:b/>
                <w:bCs/>
                <w:i/>
                <w:iCs/>
                <w:sz w:val="20"/>
                <w:szCs w:val="20"/>
              </w:rPr>
            </w:pPr>
          </w:p>
        </w:tc>
      </w:tr>
    </w:tbl>
    <w:p w14:paraId="35E0B540" w14:textId="77777777" w:rsidR="00FB77CB" w:rsidRPr="00430471" w:rsidRDefault="00FB77CB" w:rsidP="00FB77CB">
      <w:pPr>
        <w:rPr>
          <w:rFonts w:ascii="Verdana Pro Light" w:hAnsi="Verdana Pro Light"/>
          <w:sz w:val="20"/>
          <w:szCs w:val="20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FB77CB" w:rsidRPr="00430471" w14:paraId="01F031DB" w14:textId="77777777" w:rsidTr="00B42EBE">
        <w:tc>
          <w:tcPr>
            <w:tcW w:w="9628" w:type="dxa"/>
            <w:shd w:val="clear" w:color="auto" w:fill="001689"/>
          </w:tcPr>
          <w:p w14:paraId="08961D56" w14:textId="77777777" w:rsidR="00FB77CB" w:rsidRPr="00430471" w:rsidRDefault="00FB77CB" w:rsidP="00B42EBE">
            <w:pPr>
              <w:rPr>
                <w:rFonts w:ascii="Verdana Pro Light" w:hAnsi="Verdana Pro Light"/>
                <w:sz w:val="20"/>
                <w:szCs w:val="20"/>
              </w:rPr>
            </w:pPr>
            <w:r w:rsidRPr="00430471">
              <w:rPr>
                <w:rFonts w:ascii="Verdana Pro Light" w:hAnsi="Verdana Pro Light"/>
                <w:sz w:val="20"/>
                <w:szCs w:val="20"/>
              </w:rPr>
              <w:t>Ændre i indsatsens aktivitet og tidsplan</w:t>
            </w:r>
          </w:p>
        </w:tc>
      </w:tr>
      <w:tr w:rsidR="00FB77CB" w:rsidRPr="00430471" w14:paraId="5B718244" w14:textId="77777777" w:rsidTr="00B42EBE">
        <w:tc>
          <w:tcPr>
            <w:tcW w:w="9628" w:type="dxa"/>
          </w:tcPr>
          <w:p w14:paraId="76B54837" w14:textId="77777777" w:rsidR="00FB77CB" w:rsidRPr="00D74628" w:rsidRDefault="00FB77CB" w:rsidP="00B42EBE">
            <w:pPr>
              <w:rPr>
                <w:rFonts w:ascii="Verdana Pro Light" w:hAnsi="Verdana Pro Light"/>
                <w:i/>
                <w:iCs/>
                <w:sz w:val="20"/>
                <w:szCs w:val="20"/>
              </w:rPr>
            </w:pPr>
            <w:r w:rsidRPr="00D74628">
              <w:rPr>
                <w:rFonts w:ascii="Verdana Pro Light" w:hAnsi="Verdana Pro Light"/>
                <w:i/>
                <w:iCs/>
                <w:sz w:val="20"/>
                <w:szCs w:val="20"/>
              </w:rPr>
              <w:t xml:space="preserve">Begrundelse for ændring </w:t>
            </w:r>
          </w:p>
          <w:p w14:paraId="23A065E3" w14:textId="77777777" w:rsidR="00FB77CB" w:rsidRPr="00430471" w:rsidRDefault="00FB77CB" w:rsidP="00B42EBE">
            <w:pPr>
              <w:rPr>
                <w:rFonts w:ascii="Verdana Pro Light" w:hAnsi="Verdana Pro Light"/>
                <w:b/>
                <w:bCs/>
                <w:i/>
                <w:iCs/>
                <w:sz w:val="20"/>
                <w:szCs w:val="20"/>
              </w:rPr>
            </w:pPr>
          </w:p>
        </w:tc>
      </w:tr>
    </w:tbl>
    <w:p w14:paraId="2C9F4B83" w14:textId="77777777" w:rsidR="00FB77CB" w:rsidRPr="00430471" w:rsidRDefault="00FB77CB" w:rsidP="00FB77CB">
      <w:pPr>
        <w:rPr>
          <w:rFonts w:ascii="Verdana Pro Light" w:hAnsi="Verdana Pro Light"/>
          <w:sz w:val="20"/>
          <w:szCs w:val="20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FB77CB" w:rsidRPr="00430471" w14:paraId="5EC574D7" w14:textId="77777777" w:rsidTr="00B42EBE">
        <w:tc>
          <w:tcPr>
            <w:tcW w:w="9628" w:type="dxa"/>
            <w:shd w:val="clear" w:color="auto" w:fill="001689"/>
          </w:tcPr>
          <w:p w14:paraId="7620AE23" w14:textId="77777777" w:rsidR="00FB77CB" w:rsidRPr="00430471" w:rsidRDefault="00FB77CB" w:rsidP="00B42EBE">
            <w:pPr>
              <w:rPr>
                <w:rFonts w:ascii="Verdana Pro Light" w:hAnsi="Verdana Pro Light"/>
                <w:sz w:val="20"/>
                <w:szCs w:val="20"/>
              </w:rPr>
            </w:pPr>
            <w:r w:rsidRPr="00430471">
              <w:rPr>
                <w:rFonts w:ascii="Verdana Pro Light" w:hAnsi="Verdana Pro Light"/>
                <w:sz w:val="20"/>
                <w:szCs w:val="20"/>
              </w:rPr>
              <w:t xml:space="preserve">Ændre det godkendte budget for indsatsen </w:t>
            </w:r>
          </w:p>
        </w:tc>
      </w:tr>
      <w:tr w:rsidR="00FB77CB" w:rsidRPr="00430471" w14:paraId="2E519FC5" w14:textId="77777777" w:rsidTr="00B42EBE">
        <w:tc>
          <w:tcPr>
            <w:tcW w:w="9628" w:type="dxa"/>
          </w:tcPr>
          <w:p w14:paraId="58204D52" w14:textId="77777777" w:rsidR="00FB77CB" w:rsidRPr="00D74628" w:rsidRDefault="00FB77CB" w:rsidP="00B42EBE">
            <w:pPr>
              <w:rPr>
                <w:rFonts w:ascii="Verdana Pro Light" w:hAnsi="Verdana Pro Light"/>
                <w:i/>
                <w:iCs/>
                <w:sz w:val="20"/>
                <w:szCs w:val="20"/>
              </w:rPr>
            </w:pPr>
            <w:r w:rsidRPr="00D74628">
              <w:rPr>
                <w:rFonts w:ascii="Verdana Pro Light" w:hAnsi="Verdana Pro Light"/>
                <w:i/>
                <w:iCs/>
                <w:sz w:val="20"/>
                <w:szCs w:val="20"/>
              </w:rPr>
              <w:t xml:space="preserve">Begrundelse for ændring </w:t>
            </w:r>
          </w:p>
          <w:p w14:paraId="6A432E3C" w14:textId="77777777" w:rsidR="00FB77CB" w:rsidRPr="00430471" w:rsidRDefault="00FB77CB" w:rsidP="00B42EBE">
            <w:pPr>
              <w:rPr>
                <w:rFonts w:ascii="Verdana Pro Light" w:hAnsi="Verdana Pro Light"/>
                <w:b/>
                <w:bCs/>
                <w:i/>
                <w:iCs/>
                <w:sz w:val="20"/>
                <w:szCs w:val="20"/>
              </w:rPr>
            </w:pPr>
          </w:p>
        </w:tc>
      </w:tr>
    </w:tbl>
    <w:p w14:paraId="0C6B1898" w14:textId="77777777" w:rsidR="00FB77CB" w:rsidRPr="00430471" w:rsidRDefault="00FB77CB" w:rsidP="00FB77CB">
      <w:pPr>
        <w:rPr>
          <w:rFonts w:ascii="Verdana Pro Light" w:hAnsi="Verdana Pro Light"/>
          <w:sz w:val="20"/>
          <w:szCs w:val="20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FB77CB" w:rsidRPr="00430471" w14:paraId="73E928DA" w14:textId="77777777" w:rsidTr="00B42EBE">
        <w:tc>
          <w:tcPr>
            <w:tcW w:w="9628" w:type="dxa"/>
            <w:shd w:val="clear" w:color="auto" w:fill="001689"/>
          </w:tcPr>
          <w:p w14:paraId="039B3266" w14:textId="77777777" w:rsidR="00FB77CB" w:rsidRPr="00430471" w:rsidRDefault="00FB77CB" w:rsidP="00B42EBE">
            <w:pPr>
              <w:rPr>
                <w:rFonts w:ascii="Verdana Pro Light" w:hAnsi="Verdana Pro Light"/>
                <w:sz w:val="20"/>
                <w:szCs w:val="20"/>
              </w:rPr>
            </w:pPr>
            <w:r w:rsidRPr="00430471">
              <w:rPr>
                <w:rFonts w:ascii="Verdana Pro Light" w:hAnsi="Verdana Pro Light"/>
                <w:sz w:val="20"/>
                <w:szCs w:val="20"/>
              </w:rPr>
              <w:t>Tilsagn/afslag af Østifterne (Udfyldes af Østifterne)</w:t>
            </w:r>
          </w:p>
        </w:tc>
      </w:tr>
      <w:tr w:rsidR="00FB77CB" w:rsidRPr="00430471" w14:paraId="2E5C54BF" w14:textId="77777777" w:rsidTr="00B42EBE">
        <w:tc>
          <w:tcPr>
            <w:tcW w:w="9628" w:type="dxa"/>
          </w:tcPr>
          <w:p w14:paraId="52D11D11" w14:textId="77777777" w:rsidR="00FB77CB" w:rsidRPr="00430471" w:rsidRDefault="00FB77CB" w:rsidP="00B42EBE">
            <w:pPr>
              <w:rPr>
                <w:rFonts w:ascii="Verdana Pro Light" w:hAnsi="Verdana Pro Light"/>
                <w:b/>
                <w:bCs/>
                <w:sz w:val="20"/>
                <w:szCs w:val="20"/>
              </w:rPr>
            </w:pPr>
            <w:r w:rsidRPr="00430471">
              <w:rPr>
                <w:rFonts w:ascii="Verdana Pro Light" w:hAnsi="Verdana Pro Light"/>
                <w:b/>
                <w:bCs/>
                <w:sz w:val="20"/>
                <w:szCs w:val="20"/>
              </w:rPr>
              <w:t xml:space="preserve">Tilsagn/afslag: </w:t>
            </w:r>
          </w:p>
          <w:p w14:paraId="3B550857" w14:textId="77777777" w:rsidR="00FB77CB" w:rsidRPr="00430471" w:rsidRDefault="00FB77CB" w:rsidP="00B42EBE">
            <w:pPr>
              <w:rPr>
                <w:rFonts w:ascii="Verdana Pro Light" w:hAnsi="Verdana Pro Light"/>
                <w:sz w:val="20"/>
                <w:szCs w:val="20"/>
              </w:rPr>
            </w:pPr>
            <w:r w:rsidRPr="00430471">
              <w:rPr>
                <w:rFonts w:ascii="Verdana Pro Light" w:hAnsi="Verdana Pro Light"/>
                <w:sz w:val="20"/>
                <w:szCs w:val="20"/>
              </w:rPr>
              <w:t>Dato:</w:t>
            </w:r>
          </w:p>
          <w:p w14:paraId="482DD26A" w14:textId="77777777" w:rsidR="00FB77CB" w:rsidRPr="00430471" w:rsidRDefault="00FB77CB" w:rsidP="00B42EBE">
            <w:pPr>
              <w:rPr>
                <w:rFonts w:ascii="Verdana Pro Light" w:hAnsi="Verdana Pro Light"/>
                <w:sz w:val="20"/>
                <w:szCs w:val="20"/>
              </w:rPr>
            </w:pPr>
            <w:r w:rsidRPr="00430471">
              <w:rPr>
                <w:rFonts w:ascii="Verdana Pro Light" w:hAnsi="Verdana Pro Light"/>
                <w:sz w:val="20"/>
                <w:szCs w:val="20"/>
              </w:rPr>
              <w:t xml:space="preserve">Godkendt af: </w:t>
            </w:r>
          </w:p>
          <w:p w14:paraId="20EDFA10" w14:textId="77777777" w:rsidR="00FB77CB" w:rsidRPr="00430471" w:rsidRDefault="00FB77CB" w:rsidP="00B42EBE">
            <w:pPr>
              <w:rPr>
                <w:rFonts w:ascii="Verdana Pro Light" w:hAnsi="Verdana Pro Light"/>
                <w:b/>
                <w:bCs/>
                <w:sz w:val="20"/>
                <w:szCs w:val="20"/>
              </w:rPr>
            </w:pPr>
          </w:p>
          <w:p w14:paraId="649EEB36" w14:textId="77777777" w:rsidR="00FB77CB" w:rsidRPr="00430471" w:rsidRDefault="00FB77CB" w:rsidP="00B42EBE">
            <w:pPr>
              <w:rPr>
                <w:rFonts w:ascii="Verdana Pro Light" w:hAnsi="Verdana Pro Light"/>
                <w:b/>
                <w:bCs/>
                <w:sz w:val="20"/>
                <w:szCs w:val="20"/>
              </w:rPr>
            </w:pPr>
            <w:r w:rsidRPr="00430471">
              <w:rPr>
                <w:rFonts w:ascii="Verdana Pro Light" w:hAnsi="Verdana Pro Light"/>
                <w:b/>
                <w:bCs/>
                <w:sz w:val="20"/>
                <w:szCs w:val="20"/>
              </w:rPr>
              <w:t xml:space="preserve">Svar sendt til: </w:t>
            </w:r>
          </w:p>
          <w:p w14:paraId="3FB267AF" w14:textId="77777777" w:rsidR="00FB77CB" w:rsidRPr="00430471" w:rsidRDefault="00FB77CB" w:rsidP="00B42EBE">
            <w:pPr>
              <w:rPr>
                <w:rFonts w:ascii="Verdana Pro Light" w:hAnsi="Verdana Pro Light"/>
                <w:sz w:val="20"/>
                <w:szCs w:val="20"/>
              </w:rPr>
            </w:pPr>
            <w:r w:rsidRPr="00430471">
              <w:rPr>
                <w:rFonts w:ascii="Verdana Pro Light" w:hAnsi="Verdana Pro Light"/>
                <w:sz w:val="20"/>
                <w:szCs w:val="20"/>
              </w:rPr>
              <w:t>Projektets kontaktperson:</w:t>
            </w:r>
          </w:p>
          <w:p w14:paraId="3A408216" w14:textId="77777777" w:rsidR="00FB77CB" w:rsidRPr="00430471" w:rsidRDefault="00FB77CB" w:rsidP="00B42EBE">
            <w:pPr>
              <w:rPr>
                <w:rFonts w:ascii="Verdana Pro Light" w:hAnsi="Verdana Pro Light"/>
                <w:sz w:val="20"/>
                <w:szCs w:val="20"/>
              </w:rPr>
            </w:pPr>
            <w:r w:rsidRPr="00430471">
              <w:rPr>
                <w:rFonts w:ascii="Verdana Pro Light" w:hAnsi="Verdana Pro Light"/>
                <w:sz w:val="20"/>
                <w:szCs w:val="20"/>
              </w:rPr>
              <w:t xml:space="preserve">Dato: </w:t>
            </w:r>
          </w:p>
          <w:p w14:paraId="57CB53D7" w14:textId="77777777" w:rsidR="00FB77CB" w:rsidRPr="00430471" w:rsidRDefault="00FB77CB" w:rsidP="00B42EBE">
            <w:pPr>
              <w:rPr>
                <w:rFonts w:ascii="Verdana Pro Light" w:hAnsi="Verdana Pro Light"/>
                <w:b/>
                <w:bCs/>
                <w:i/>
                <w:iCs/>
                <w:sz w:val="20"/>
                <w:szCs w:val="20"/>
              </w:rPr>
            </w:pPr>
          </w:p>
        </w:tc>
      </w:tr>
    </w:tbl>
    <w:p w14:paraId="23059EA9" w14:textId="4B262025" w:rsidR="0018699B" w:rsidRPr="00FB77CB" w:rsidRDefault="0018699B" w:rsidP="00FB77CB"/>
    <w:sectPr w:rsidR="0018699B" w:rsidRPr="00FB77CB">
      <w:headerReference w:type="default" r:id="rId9"/>
      <w:footerReference w:type="default" r:id="rId10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5D330B" w14:textId="77777777" w:rsidR="00824513" w:rsidRDefault="00824513" w:rsidP="00872D31">
      <w:r>
        <w:separator/>
      </w:r>
    </w:p>
  </w:endnote>
  <w:endnote w:type="continuationSeparator" w:id="0">
    <w:p w14:paraId="681CDF95" w14:textId="77777777" w:rsidR="00824513" w:rsidRDefault="00824513" w:rsidP="00872D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 Pro">
    <w:altName w:val="Verdana Pro"/>
    <w:charset w:val="00"/>
    <w:family w:val="swiss"/>
    <w:pitch w:val="variable"/>
    <w:sig w:usb0="80000287" w:usb1="00000043" w:usb2="00000000" w:usb3="00000000" w:csb0="0000009F" w:csb1="00000000"/>
  </w:font>
  <w:font w:name="Times New Roman (Brødtekst CS)">
    <w:altName w:val="Times New Roman"/>
    <w:panose1 w:val="00000000000000000000"/>
    <w:charset w:val="00"/>
    <w:family w:val="roman"/>
    <w:notTrueType/>
    <w:pitch w:val="default"/>
  </w:font>
  <w:font w:name="MinionPro-Regular">
    <w:altName w:val="Calibri"/>
    <w:charset w:val="4D"/>
    <w:family w:val="auto"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 Pro Light">
    <w:altName w:val="Verdana Pro Light"/>
    <w:charset w:val="00"/>
    <w:family w:val="swiss"/>
    <w:pitch w:val="variable"/>
    <w:sig w:usb0="80000287" w:usb1="0000004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-Gitter"/>
      <w:tblW w:w="10070" w:type="dxa"/>
      <w:tblInd w:w="-5" w:type="dxa"/>
      <w:tblLook w:val="04A0" w:firstRow="1" w:lastRow="0" w:firstColumn="1" w:lastColumn="0" w:noHBand="0" w:noVBand="1"/>
    </w:tblPr>
    <w:tblGrid>
      <w:gridCol w:w="2415"/>
      <w:gridCol w:w="3260"/>
      <w:gridCol w:w="4395"/>
    </w:tblGrid>
    <w:tr w:rsidR="00177ABD" w:rsidRPr="00872D31" w14:paraId="11FF9467" w14:textId="77777777" w:rsidTr="00177ABD">
      <w:tc>
        <w:tcPr>
          <w:tcW w:w="2415" w:type="dxa"/>
          <w:tcBorders>
            <w:top w:val="nil"/>
            <w:left w:val="nil"/>
            <w:bottom w:val="nil"/>
            <w:right w:val="nil"/>
          </w:tcBorders>
        </w:tcPr>
        <w:p w14:paraId="185873BA" w14:textId="77777777" w:rsidR="00872D31" w:rsidRPr="00872D31" w:rsidRDefault="00872D31" w:rsidP="009C26A9">
          <w:pPr>
            <w:pStyle w:val="BasicParagraph"/>
            <w:ind w:left="-104"/>
            <w:rPr>
              <w:rFonts w:ascii="Verdana Pro" w:hAnsi="Verdana Pro" w:cs="Verdana Pro"/>
              <w:b/>
              <w:bCs/>
              <w:color w:val="25348B"/>
              <w:sz w:val="15"/>
              <w:szCs w:val="15"/>
            </w:rPr>
          </w:pPr>
          <w:r w:rsidRPr="00872D31">
            <w:rPr>
              <w:rFonts w:ascii="Verdana Pro" w:hAnsi="Verdana Pro" w:cs="Verdana Pro"/>
              <w:b/>
              <w:bCs/>
              <w:color w:val="25348B"/>
              <w:sz w:val="15"/>
              <w:szCs w:val="15"/>
            </w:rPr>
            <w:t>Østifterne</w:t>
          </w:r>
        </w:p>
        <w:p w14:paraId="145C7360" w14:textId="77777777" w:rsidR="00872D31" w:rsidRPr="00872D31" w:rsidRDefault="00CB3343" w:rsidP="009C26A9">
          <w:pPr>
            <w:pStyle w:val="BasicParagraph"/>
            <w:ind w:left="-104"/>
            <w:rPr>
              <w:rFonts w:ascii="Verdana Pro Light" w:hAnsi="Verdana Pro Light" w:cs="Verdana Pro Light"/>
              <w:color w:val="25348B"/>
              <w:sz w:val="15"/>
              <w:szCs w:val="15"/>
            </w:rPr>
          </w:pPr>
          <w:r>
            <w:rPr>
              <w:rFonts w:ascii="Verdana Pro Light" w:hAnsi="Verdana Pro Light" w:cs="Verdana Pro Light"/>
              <w:color w:val="25348B"/>
              <w:sz w:val="15"/>
              <w:szCs w:val="15"/>
            </w:rPr>
            <w:t>Sundkrogsgade 25</w:t>
          </w:r>
        </w:p>
        <w:p w14:paraId="39C2E452" w14:textId="77777777" w:rsidR="00872D31" w:rsidRPr="00872D31" w:rsidRDefault="00CB3343" w:rsidP="009C26A9">
          <w:pPr>
            <w:pStyle w:val="Sidefod"/>
            <w:ind w:left="-104"/>
            <w:rPr>
              <w:sz w:val="15"/>
              <w:szCs w:val="15"/>
            </w:rPr>
          </w:pPr>
          <w:r>
            <w:rPr>
              <w:rFonts w:ascii="Verdana Pro Light" w:hAnsi="Verdana Pro Light" w:cs="Verdana Pro Light"/>
              <w:color w:val="25348B"/>
              <w:sz w:val="15"/>
              <w:szCs w:val="15"/>
            </w:rPr>
            <w:t>2150 Nordhavn</w:t>
          </w:r>
        </w:p>
      </w:tc>
      <w:tc>
        <w:tcPr>
          <w:tcW w:w="3260" w:type="dxa"/>
          <w:tcBorders>
            <w:top w:val="nil"/>
            <w:left w:val="nil"/>
            <w:bottom w:val="nil"/>
            <w:right w:val="nil"/>
          </w:tcBorders>
        </w:tcPr>
        <w:p w14:paraId="04BDEB58" w14:textId="77777777" w:rsidR="00872D31" w:rsidRPr="00872D31" w:rsidRDefault="00872D31" w:rsidP="009410D3">
          <w:pPr>
            <w:pStyle w:val="BasicParagraph"/>
            <w:ind w:left="466"/>
            <w:rPr>
              <w:rFonts w:ascii="Verdana Pro Light" w:hAnsi="Verdana Pro Light" w:cs="Verdana Pro Light"/>
              <w:color w:val="25348B"/>
              <w:sz w:val="15"/>
              <w:szCs w:val="15"/>
              <w:lang w:val="en-US"/>
            </w:rPr>
          </w:pPr>
          <w:proofErr w:type="spellStart"/>
          <w:r w:rsidRPr="00872D31">
            <w:rPr>
              <w:rFonts w:ascii="Verdana Pro Light" w:hAnsi="Verdana Pro Light" w:cs="Verdana Pro Light"/>
              <w:color w:val="25348B"/>
              <w:sz w:val="15"/>
              <w:szCs w:val="15"/>
              <w:lang w:val="en-US"/>
            </w:rPr>
            <w:t>Tlf</w:t>
          </w:r>
          <w:proofErr w:type="spellEnd"/>
          <w:r w:rsidRPr="00872D31">
            <w:rPr>
              <w:rFonts w:ascii="Verdana Pro Light" w:hAnsi="Verdana Pro Light" w:cs="Verdana Pro Light"/>
              <w:color w:val="25348B"/>
              <w:sz w:val="15"/>
              <w:szCs w:val="15"/>
              <w:lang w:val="en-US"/>
            </w:rPr>
            <w:t xml:space="preserve">.: +45 </w:t>
          </w:r>
          <w:r w:rsidR="00F870E2" w:rsidRPr="009C26A9">
            <w:rPr>
              <w:rFonts w:ascii="Verdana Pro Light" w:hAnsi="Verdana Pro Light" w:cs="Verdana Pro Light"/>
              <w:color w:val="25348B"/>
              <w:sz w:val="15"/>
              <w:szCs w:val="15"/>
              <w:lang w:val="en-US"/>
            </w:rPr>
            <w:t>4455 9664</w:t>
          </w:r>
        </w:p>
        <w:p w14:paraId="04FA4260" w14:textId="77777777" w:rsidR="009410D3" w:rsidRPr="009410D3" w:rsidRDefault="00FB77CB" w:rsidP="009410D3">
          <w:pPr>
            <w:pStyle w:val="BasicParagraph"/>
            <w:ind w:left="466"/>
            <w:rPr>
              <w:rFonts w:ascii="Verdana Pro Light" w:hAnsi="Verdana Pro Light" w:cs="Verdana Pro Light"/>
              <w:color w:val="25348B"/>
              <w:sz w:val="15"/>
              <w:szCs w:val="15"/>
              <w:lang w:val="en-US"/>
            </w:rPr>
          </w:pPr>
          <w:hyperlink r:id="rId1" w:tooltip="mailto:%0bkontakt@oestifterne.dk" w:history="1">
            <w:r w:rsidR="009410D3" w:rsidRPr="009410D3">
              <w:rPr>
                <w:rFonts w:ascii="Verdana Pro Light" w:hAnsi="Verdana Pro Light" w:cs="Verdana Pro Light"/>
                <w:color w:val="25348B"/>
                <w:sz w:val="15"/>
                <w:szCs w:val="15"/>
                <w:lang w:val="en-US"/>
              </w:rPr>
              <w:t>kontakt@oestifterne.dk</w:t>
            </w:r>
          </w:hyperlink>
        </w:p>
        <w:p w14:paraId="0FD10138" w14:textId="77777777" w:rsidR="00872D31" w:rsidRPr="00872D31" w:rsidRDefault="00872D31" w:rsidP="009410D3">
          <w:pPr>
            <w:pStyle w:val="Sidefod"/>
            <w:ind w:left="466"/>
            <w:rPr>
              <w:sz w:val="15"/>
              <w:szCs w:val="15"/>
              <w:lang w:val="en-US"/>
            </w:rPr>
          </w:pPr>
          <w:r w:rsidRPr="00872D31">
            <w:rPr>
              <w:rFonts w:ascii="Verdana Pro Light" w:hAnsi="Verdana Pro Light" w:cs="Verdana Pro Light"/>
              <w:color w:val="25348B"/>
              <w:sz w:val="15"/>
              <w:szCs w:val="15"/>
              <w:lang w:val="en-US"/>
            </w:rPr>
            <w:t>www.østifterne.dk</w:t>
          </w:r>
        </w:p>
      </w:tc>
      <w:tc>
        <w:tcPr>
          <w:tcW w:w="4395" w:type="dxa"/>
          <w:tcBorders>
            <w:top w:val="nil"/>
            <w:left w:val="nil"/>
            <w:bottom w:val="nil"/>
            <w:right w:val="nil"/>
          </w:tcBorders>
        </w:tcPr>
        <w:p w14:paraId="6028787D" w14:textId="158258CD" w:rsidR="00177ABD" w:rsidRPr="00872D31" w:rsidRDefault="00177ABD" w:rsidP="00177ABD">
          <w:pPr>
            <w:pStyle w:val="BasicParagraph"/>
            <w:ind w:hanging="110"/>
            <w:rPr>
              <w:rFonts w:ascii="Verdana Pro Light" w:hAnsi="Verdana Pro Light" w:cs="Verdana Pro Light"/>
              <w:color w:val="25348B"/>
              <w:sz w:val="15"/>
              <w:szCs w:val="15"/>
            </w:rPr>
          </w:pPr>
          <w:r w:rsidRPr="00872D31">
            <w:rPr>
              <w:rFonts w:ascii="Verdana Pro Light" w:hAnsi="Verdana Pro Light" w:cs="Verdana Pro Light"/>
              <w:color w:val="25348B"/>
              <w:sz w:val="15"/>
              <w:szCs w:val="15"/>
            </w:rPr>
            <w:t xml:space="preserve">Østifterne </w:t>
          </w:r>
          <w:r w:rsidR="00824513">
            <w:rPr>
              <w:rFonts w:ascii="Verdana Pro Light" w:hAnsi="Verdana Pro Light" w:cs="Verdana Pro Light"/>
              <w:color w:val="25348B"/>
              <w:sz w:val="15"/>
              <w:szCs w:val="15"/>
            </w:rPr>
            <w:t>S</w:t>
          </w:r>
          <w:r>
            <w:rPr>
              <w:rFonts w:ascii="Verdana Pro Light" w:hAnsi="Verdana Pro Light" w:cs="Verdana Pro Light"/>
              <w:color w:val="25348B"/>
              <w:sz w:val="15"/>
              <w:szCs w:val="15"/>
            </w:rPr>
            <w:t xml:space="preserve">kadeforebyggelse </w:t>
          </w:r>
          <w:proofErr w:type="spellStart"/>
          <w:r w:rsidRPr="00872D31">
            <w:rPr>
              <w:rFonts w:ascii="Verdana Pro Light" w:hAnsi="Verdana Pro Light" w:cs="Verdana Pro Light"/>
              <w:color w:val="25348B"/>
              <w:sz w:val="15"/>
              <w:szCs w:val="15"/>
            </w:rPr>
            <w:t>f.m.b.a</w:t>
          </w:r>
          <w:proofErr w:type="spellEnd"/>
          <w:r w:rsidRPr="00872D31">
            <w:rPr>
              <w:rFonts w:ascii="Verdana Pro Light" w:hAnsi="Verdana Pro Light" w:cs="Verdana Pro Light"/>
              <w:color w:val="25348B"/>
              <w:sz w:val="15"/>
              <w:szCs w:val="15"/>
            </w:rPr>
            <w:t>.:</w:t>
          </w:r>
          <w:r>
            <w:rPr>
              <w:rFonts w:ascii="Verdana Pro Light" w:hAnsi="Verdana Pro Light" w:cs="Verdana Pro Light"/>
              <w:color w:val="25348B"/>
              <w:sz w:val="15"/>
              <w:szCs w:val="15"/>
            </w:rPr>
            <w:t xml:space="preserve"> </w:t>
          </w:r>
          <w:r w:rsidRPr="00872D31">
            <w:rPr>
              <w:rFonts w:ascii="Verdana Pro Light" w:hAnsi="Verdana Pro Light" w:cs="Verdana Pro Light"/>
              <w:color w:val="25348B"/>
              <w:sz w:val="15"/>
              <w:szCs w:val="15"/>
            </w:rPr>
            <w:t>CVR-nr. 37</w:t>
          </w:r>
          <w:r>
            <w:rPr>
              <w:rFonts w:ascii="Verdana Pro Light" w:hAnsi="Verdana Pro Light" w:cs="Verdana Pro Light"/>
              <w:color w:val="25348B"/>
              <w:sz w:val="15"/>
              <w:szCs w:val="15"/>
            </w:rPr>
            <w:t xml:space="preserve"> </w:t>
          </w:r>
          <w:r w:rsidRPr="00872D31">
            <w:rPr>
              <w:rFonts w:ascii="Verdana Pro Light" w:hAnsi="Verdana Pro Light" w:cs="Verdana Pro Light"/>
              <w:color w:val="25348B"/>
              <w:sz w:val="15"/>
              <w:szCs w:val="15"/>
            </w:rPr>
            <w:t>82</w:t>
          </w:r>
          <w:r>
            <w:rPr>
              <w:rFonts w:ascii="Verdana Pro Light" w:hAnsi="Verdana Pro Light" w:cs="Verdana Pro Light"/>
              <w:color w:val="25348B"/>
              <w:sz w:val="15"/>
              <w:szCs w:val="15"/>
            </w:rPr>
            <w:t xml:space="preserve"> </w:t>
          </w:r>
          <w:r w:rsidRPr="00872D31">
            <w:rPr>
              <w:rFonts w:ascii="Verdana Pro Light" w:hAnsi="Verdana Pro Light" w:cs="Verdana Pro Light"/>
              <w:color w:val="25348B"/>
              <w:sz w:val="15"/>
              <w:szCs w:val="15"/>
            </w:rPr>
            <w:t>22</w:t>
          </w:r>
          <w:r>
            <w:rPr>
              <w:rFonts w:ascii="Verdana Pro Light" w:hAnsi="Verdana Pro Light" w:cs="Verdana Pro Light"/>
              <w:color w:val="25348B"/>
              <w:sz w:val="15"/>
              <w:szCs w:val="15"/>
            </w:rPr>
            <w:t xml:space="preserve"> </w:t>
          </w:r>
          <w:r w:rsidRPr="00872D31">
            <w:rPr>
              <w:rFonts w:ascii="Verdana Pro Light" w:hAnsi="Verdana Pro Light" w:cs="Verdana Pro Light"/>
              <w:color w:val="25348B"/>
              <w:sz w:val="15"/>
              <w:szCs w:val="15"/>
            </w:rPr>
            <w:t>64</w:t>
          </w:r>
        </w:p>
        <w:p w14:paraId="0BA347A1" w14:textId="77777777" w:rsidR="00872D31" w:rsidRPr="009410D3" w:rsidRDefault="00177ABD" w:rsidP="00177ABD">
          <w:pPr>
            <w:pStyle w:val="Sidefod"/>
            <w:ind w:right="-246" w:hanging="110"/>
            <w:rPr>
              <w:sz w:val="15"/>
              <w:szCs w:val="15"/>
            </w:rPr>
          </w:pPr>
          <w:r w:rsidRPr="00872D31">
            <w:rPr>
              <w:rFonts w:ascii="Verdana Pro Light" w:hAnsi="Verdana Pro Light" w:cs="Verdana Pro Light"/>
              <w:color w:val="25348B"/>
              <w:sz w:val="15"/>
              <w:szCs w:val="15"/>
            </w:rPr>
            <w:t xml:space="preserve">Østifterne </w:t>
          </w:r>
          <w:r>
            <w:rPr>
              <w:rFonts w:ascii="Verdana Pro Light" w:hAnsi="Verdana Pro Light" w:cs="Verdana Pro Light"/>
              <w:color w:val="25348B"/>
              <w:sz w:val="15"/>
              <w:szCs w:val="15"/>
            </w:rPr>
            <w:t xml:space="preserve">Almennyttig </w:t>
          </w:r>
          <w:proofErr w:type="spellStart"/>
          <w:r>
            <w:rPr>
              <w:rFonts w:ascii="Verdana Pro Light" w:hAnsi="Verdana Pro Light" w:cs="Verdana Pro Light"/>
              <w:color w:val="25348B"/>
              <w:sz w:val="15"/>
              <w:szCs w:val="15"/>
            </w:rPr>
            <w:t>f.m.b.a</w:t>
          </w:r>
          <w:proofErr w:type="spellEnd"/>
          <w:r>
            <w:rPr>
              <w:rFonts w:ascii="Verdana Pro Light" w:hAnsi="Verdana Pro Light" w:cs="Verdana Pro Light"/>
              <w:color w:val="25348B"/>
              <w:sz w:val="15"/>
              <w:szCs w:val="15"/>
            </w:rPr>
            <w:t>.</w:t>
          </w:r>
          <w:r w:rsidRPr="00872D31">
            <w:rPr>
              <w:rFonts w:ascii="Verdana Pro Light" w:hAnsi="Verdana Pro Light" w:cs="Verdana Pro Light"/>
              <w:color w:val="25348B"/>
              <w:sz w:val="15"/>
              <w:szCs w:val="15"/>
            </w:rPr>
            <w:t xml:space="preserve">: CVR-nr. </w:t>
          </w:r>
          <w:r>
            <w:rPr>
              <w:rFonts w:ascii="Verdana Pro Light" w:hAnsi="Verdana Pro Light" w:cs="Verdana Pro Light"/>
              <w:color w:val="25348B"/>
              <w:sz w:val="15"/>
              <w:szCs w:val="15"/>
            </w:rPr>
            <w:t>44 39 85 40</w:t>
          </w:r>
        </w:p>
      </w:tc>
    </w:tr>
  </w:tbl>
  <w:p w14:paraId="14ECEDA4" w14:textId="77777777" w:rsidR="00872D31" w:rsidRPr="009410D3" w:rsidRDefault="00872D31" w:rsidP="00872D31">
    <w:pPr>
      <w:pStyle w:val="Sidefod"/>
      <w:rPr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46F92" w14:textId="77777777" w:rsidR="00824513" w:rsidRDefault="00824513" w:rsidP="00872D31">
      <w:r>
        <w:separator/>
      </w:r>
    </w:p>
  </w:footnote>
  <w:footnote w:type="continuationSeparator" w:id="0">
    <w:p w14:paraId="03968F08" w14:textId="77777777" w:rsidR="00824513" w:rsidRDefault="00824513" w:rsidP="00872D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E99544" w14:textId="77777777" w:rsidR="00872D31" w:rsidRDefault="00872D31">
    <w:pPr>
      <w:pStyle w:val="Sidehoved"/>
    </w:pPr>
    <w:r w:rsidRPr="00872D31">
      <w:rPr>
        <w:noProof/>
      </w:rPr>
      <w:drawing>
        <wp:inline distT="0" distB="0" distL="0" distR="0" wp14:anchorId="06C3D853" wp14:editId="224EA9DE">
          <wp:extent cx="1521135" cy="342900"/>
          <wp:effectExtent l="0" t="0" r="3175" b="0"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led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1135" cy="342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D412B0"/>
    <w:multiLevelType w:val="hybridMultilevel"/>
    <w:tmpl w:val="A72E2D7A"/>
    <w:lvl w:ilvl="0" w:tplc="596E284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93750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attachedTemplate r:id="rId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513"/>
    <w:rsid w:val="00106849"/>
    <w:rsid w:val="001562E6"/>
    <w:rsid w:val="00177ABD"/>
    <w:rsid w:val="0018699B"/>
    <w:rsid w:val="0025621B"/>
    <w:rsid w:val="002A023A"/>
    <w:rsid w:val="002E2421"/>
    <w:rsid w:val="002E776D"/>
    <w:rsid w:val="00394CC0"/>
    <w:rsid w:val="003E7CCD"/>
    <w:rsid w:val="004E0480"/>
    <w:rsid w:val="0068380A"/>
    <w:rsid w:val="006C3C73"/>
    <w:rsid w:val="00730443"/>
    <w:rsid w:val="00824513"/>
    <w:rsid w:val="00872D31"/>
    <w:rsid w:val="00873CF4"/>
    <w:rsid w:val="009410D3"/>
    <w:rsid w:val="009C26A9"/>
    <w:rsid w:val="009E3B4F"/>
    <w:rsid w:val="00A67093"/>
    <w:rsid w:val="00B07A0B"/>
    <w:rsid w:val="00B22734"/>
    <w:rsid w:val="00CB3343"/>
    <w:rsid w:val="00E5478E"/>
    <w:rsid w:val="00E97B8D"/>
    <w:rsid w:val="00EA386B"/>
    <w:rsid w:val="00F4394E"/>
    <w:rsid w:val="00F870E2"/>
    <w:rsid w:val="00FB2700"/>
    <w:rsid w:val="00FB77CB"/>
    <w:rsid w:val="00FF7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D43282"/>
  <w15:chartTrackingRefBased/>
  <w15:docId w15:val="{622FF94F-C37E-4AAD-B09B-955A3C906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 Pro" w:eastAsiaTheme="minorHAnsi" w:hAnsi="Verdana Pro" w:cs="Times New Roman (Brødtekst CS)"/>
        <w:sz w:val="24"/>
        <w:szCs w:val="24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4513"/>
    <w:rPr>
      <w:rFonts w:asciiTheme="minorHAnsi" w:hAnsiTheme="minorHAnsi" w:cstheme="minorBidi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872D31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872D31"/>
  </w:style>
  <w:style w:type="paragraph" w:styleId="Sidefod">
    <w:name w:val="footer"/>
    <w:basedOn w:val="Normal"/>
    <w:link w:val="SidefodTegn"/>
    <w:uiPriority w:val="99"/>
    <w:unhideWhenUsed/>
    <w:rsid w:val="00872D31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872D31"/>
  </w:style>
  <w:style w:type="paragraph" w:customStyle="1" w:styleId="BasicParagraph">
    <w:name w:val="[Basic Paragraph]"/>
    <w:basedOn w:val="Normal"/>
    <w:uiPriority w:val="99"/>
    <w:rsid w:val="00872D31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table" w:styleId="Tabel-Gitter">
    <w:name w:val="Table Grid"/>
    <w:basedOn w:val="Tabel-Normal"/>
    <w:uiPriority w:val="39"/>
    <w:rsid w:val="00872D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rdskrifttypeiafsnit"/>
    <w:uiPriority w:val="99"/>
    <w:semiHidden/>
    <w:unhideWhenUsed/>
    <w:rsid w:val="009410D3"/>
    <w:rPr>
      <w:color w:val="0000FF"/>
      <w:u w:val="single"/>
    </w:rPr>
  </w:style>
  <w:style w:type="character" w:styleId="BesgtLink">
    <w:name w:val="FollowedHyperlink"/>
    <w:basedOn w:val="Standardskrifttypeiafsnit"/>
    <w:uiPriority w:val="99"/>
    <w:semiHidden/>
    <w:unhideWhenUsed/>
    <w:rsid w:val="009410D3"/>
    <w:rPr>
      <w:color w:val="954F72" w:themeColor="followedHyperlink"/>
      <w:u w:val="single"/>
    </w:rPr>
  </w:style>
  <w:style w:type="character" w:styleId="Kraftigfremhvning">
    <w:name w:val="Intense Emphasis"/>
    <w:aliases w:val="Østifterne"/>
    <w:basedOn w:val="Standardskrifttypeiafsnit"/>
    <w:uiPriority w:val="21"/>
    <w:qFormat/>
    <w:rsid w:val="0018699B"/>
    <w:rPr>
      <w:rFonts w:ascii="Verdana" w:hAnsi="Verdana"/>
      <w:b w:val="0"/>
      <w:i w:val="0"/>
      <w:iCs/>
      <w:color w:val="4472C4" w:themeColor="accent1"/>
    </w:rPr>
  </w:style>
  <w:style w:type="paragraph" w:styleId="Ingenafstand">
    <w:name w:val="No Spacing"/>
    <w:uiPriority w:val="1"/>
    <w:qFormat/>
    <w:rsid w:val="00394C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%0bkontakt@oestifterne.d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&#216;stifterne\Afdelingsmappe\Kommunikation\Brevpapir\1736_&#216;stifterne_Brev_A4_Template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5FCE761F48E5D498895316071D30A08" ma:contentTypeVersion="17" ma:contentTypeDescription="Opret et nyt dokument." ma:contentTypeScope="" ma:versionID="41ec5c1545dc367b686c9470902369a4">
  <xsd:schema xmlns:xsd="http://www.w3.org/2001/XMLSchema" xmlns:xs="http://www.w3.org/2001/XMLSchema" xmlns:p="http://schemas.microsoft.com/office/2006/metadata/properties" xmlns:ns2="429c6603-928a-430a-9f4f-0727f79104e1" xmlns:ns3="fcf1a1a3-0fab-4b85-ba27-87ce8bbbb89e" targetNamespace="http://schemas.microsoft.com/office/2006/metadata/properties" ma:root="true" ma:fieldsID="7575c47dfca016f48c9de3f0ab1ec2c3" ns2:_="" ns3:_="">
    <xsd:import namespace="429c6603-928a-430a-9f4f-0727f79104e1"/>
    <xsd:import namespace="fcf1a1a3-0fab-4b85-ba27-87ce8bbbb8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9c6603-928a-430a-9f4f-0727f79104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ledmærker" ma:readOnly="false" ma:fieldId="{5cf76f15-5ced-4ddc-b409-7134ff3c332f}" ma:taxonomyMulti="true" ma:sspId="59e1a128-0f0d-41d3-939f-07b7a9adf31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f1a1a3-0fab-4b85-ba27-87ce8bbbb89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eea67f2-2cdd-42f0-aef0-d13118ae88bd}" ma:internalName="TaxCatchAll" ma:showField="CatchAllData" ma:web="fcf1a1a3-0fab-4b85-ba27-87ce8bbbb8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3BFAF94-E75D-4D3D-B36A-B39DFD8A67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9c6603-928a-430a-9f4f-0727f79104e1"/>
    <ds:schemaRef ds:uri="fcf1a1a3-0fab-4b85-ba27-87ce8bbbb8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E524C60-4BAF-45E3-A0B5-812AB288D15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1736_Østifterne_Brev_A4_Template</Template>
  <TotalTime>1</TotalTime>
  <Pages>1</Pages>
  <Words>103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Schultz Christiansen</dc:creator>
  <cp:keywords/>
  <dc:description/>
  <cp:lastModifiedBy>Emma Schultz Christiansen</cp:lastModifiedBy>
  <cp:revision>2</cp:revision>
  <cp:lastPrinted>2023-06-01T11:04:00Z</cp:lastPrinted>
  <dcterms:created xsi:type="dcterms:W3CDTF">2024-09-26T09:11:00Z</dcterms:created>
  <dcterms:modified xsi:type="dcterms:W3CDTF">2024-09-26T09:11:00Z</dcterms:modified>
</cp:coreProperties>
</file>